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B2" w:rsidRPr="00406915" w:rsidRDefault="00313AF0">
      <w:pPr>
        <w:jc w:val="center"/>
        <w:rPr>
          <w:lang w:val="hr-HR"/>
        </w:rPr>
      </w:pPr>
      <w:r>
        <w:rPr>
          <w:noProof/>
          <w:lang w:val="hr-HR" w:eastAsia="hr-HR"/>
        </w:rPr>
        <w:pict>
          <v:roundrect id="AutoShape 26" o:spid="_x0000_s1026" style="position:absolute;left:0;text-align:left;margin-left:39.75pt;margin-top:0;width:517.5pt;height:684.45pt;z-index:251707372;visibility:visible;mso-position-horizontal-relative:page;mso-position-vertical:top;mso-position-vertical-relative:margin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" o:allowincell="f" stroked="f">
            <v:fill opacity="52428f"/>
            <w10:wrap anchorx="page" anchory="margin"/>
          </v:roundrect>
        </w:pict>
      </w: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8" type="#_x0000_t202" style="position:absolute;left:0;text-align:left;margin-left:34.5pt;margin-top:14.5pt;width:462.55pt;height:714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ahuQIAALw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" filled="f" stroked="f">
            <v:textbox>
              <w:txbxContent>
                <w:tbl>
                  <w:tblPr>
                    <w:tblStyle w:val="TableGrid"/>
                    <w:tblW w:w="9322" w:type="dxa"/>
                    <w:tblLook w:val="04A0"/>
                  </w:tblPr>
                  <w:tblGrid>
                    <w:gridCol w:w="6062"/>
                    <w:gridCol w:w="3260"/>
                  </w:tblGrid>
                  <w:tr w:rsidR="003962DD" w:rsidTr="003962DD">
                    <w:trPr>
                      <w:trHeight w:val="1408"/>
                    </w:trPr>
                    <w:tc>
                      <w:tcPr>
                        <w:tcW w:w="6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962DD" w:rsidRDefault="006E7407" w:rsidP="003962DD">
                        <w:pPr>
                          <w:spacing w:line="360" w:lineRule="auto"/>
                          <w:jc w:val="center"/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</w:pPr>
                        <w:r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  </w:t>
                        </w:r>
                        <w:r w:rsidR="003962DD" w:rsidRPr="003962DD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>Udruga „Mladi u Petrijancu“ organizira</w:t>
                        </w:r>
                      </w:p>
                      <w:p w:rsidR="00C03B84" w:rsidRPr="003962DD" w:rsidRDefault="00C03B84" w:rsidP="003962DD">
                        <w:pPr>
                          <w:spacing w:line="360" w:lineRule="auto"/>
                          <w:jc w:val="center"/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</w:pPr>
                      </w:p>
                      <w:p w:rsidR="003962DD" w:rsidRPr="008818F9" w:rsidRDefault="00A004B1" w:rsidP="00A004B1">
                        <w:pPr>
                          <w:spacing w:line="360" w:lineRule="auto"/>
                          <w:ind w:left="360"/>
                          <w:jc w:val="center"/>
                          <w:rPr>
                            <w:b/>
                            <w:sz w:val="44"/>
                            <w:szCs w:val="44"/>
                            <w:lang w:val="hr-HR"/>
                          </w:rPr>
                        </w:pPr>
                        <w:r w:rsidRPr="008818F9">
                          <w:rPr>
                            <w:b/>
                            <w:sz w:val="44"/>
                            <w:szCs w:val="44"/>
                            <w:lang w:val="hr-HR"/>
                          </w:rPr>
                          <w:t xml:space="preserve">PRVE </w:t>
                        </w:r>
                        <w:r w:rsidR="003962DD" w:rsidRPr="008818F9">
                          <w:rPr>
                            <w:b/>
                            <w:sz w:val="44"/>
                            <w:szCs w:val="44"/>
                            <w:lang w:val="hr-HR"/>
                          </w:rPr>
                          <w:t>SEOSKE IGRE</w:t>
                        </w:r>
                      </w:p>
                      <w:p w:rsidR="00C03B84" w:rsidRPr="00A004B1" w:rsidRDefault="00C03B84" w:rsidP="00A004B1">
                        <w:pPr>
                          <w:spacing w:line="360" w:lineRule="auto"/>
                          <w:ind w:left="360"/>
                          <w:jc w:val="center"/>
                          <w:rPr>
                            <w:b/>
                            <w:color w:val="7F7F7F" w:themeColor="text1" w:themeTint="80"/>
                            <w:sz w:val="44"/>
                            <w:szCs w:val="44"/>
                            <w:lang w:val="hr-HR"/>
                          </w:rPr>
                        </w:pPr>
                      </w:p>
                      <w:p w:rsidR="00C03B84" w:rsidRDefault="006E7407" w:rsidP="003962DD">
                        <w:pPr>
                          <w:spacing w:line="360" w:lineRule="auto"/>
                          <w:jc w:val="center"/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</w:pPr>
                        <w:r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>koje</w:t>
                        </w:r>
                        <w:r w:rsidR="003962DD" w:rsidRPr="003962DD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će se održati u </w:t>
                        </w:r>
                        <w:r w:rsidR="003962DD" w:rsidRPr="008818F9">
                          <w:rPr>
                            <w:b/>
                            <w:sz w:val="32"/>
                            <w:szCs w:val="32"/>
                            <w:lang w:val="hr-HR"/>
                          </w:rPr>
                          <w:t>Zelendvoru</w:t>
                        </w:r>
                        <w:r w:rsidR="0069675E" w:rsidRPr="008818F9">
                          <w:rPr>
                            <w:sz w:val="32"/>
                            <w:szCs w:val="32"/>
                            <w:lang w:val="hr-HR"/>
                          </w:rPr>
                          <w:t xml:space="preserve"> </w:t>
                        </w:r>
                        <w:r w:rsidR="0069675E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dana </w:t>
                        </w:r>
                        <w:r w:rsidR="0069675E" w:rsidRPr="008818F9">
                          <w:rPr>
                            <w:sz w:val="32"/>
                            <w:szCs w:val="32"/>
                            <w:lang w:val="hr-HR"/>
                          </w:rPr>
                          <w:t>01.10</w:t>
                        </w:r>
                        <w:r w:rsidR="003962DD" w:rsidRPr="008818F9">
                          <w:rPr>
                            <w:sz w:val="32"/>
                            <w:szCs w:val="32"/>
                            <w:lang w:val="hr-HR"/>
                          </w:rPr>
                          <w:t>.2016.</w:t>
                        </w:r>
                        <w:r w:rsidR="003962DD" w:rsidRPr="003962DD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(subota)</w:t>
                        </w:r>
                        <w:r w:rsidR="00360254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s početkom u </w:t>
                        </w:r>
                        <w:r w:rsidR="00360254" w:rsidRPr="008818F9">
                          <w:rPr>
                            <w:sz w:val="32"/>
                            <w:szCs w:val="32"/>
                            <w:lang w:val="hr-HR"/>
                          </w:rPr>
                          <w:t>10</w:t>
                        </w:r>
                        <w:r w:rsidR="00F14A81" w:rsidRPr="008818F9">
                          <w:rPr>
                            <w:sz w:val="32"/>
                            <w:szCs w:val="32"/>
                            <w:lang w:val="hr-HR"/>
                          </w:rPr>
                          <w:t>h</w:t>
                        </w:r>
                        <w:r w:rsidR="00C03B84" w:rsidRPr="008818F9">
                          <w:rPr>
                            <w:sz w:val="32"/>
                            <w:szCs w:val="32"/>
                            <w:lang w:val="hr-HR"/>
                          </w:rPr>
                          <w:t>!</w:t>
                        </w:r>
                      </w:p>
                      <w:p w:rsidR="009F189D" w:rsidRDefault="009F189D" w:rsidP="003962DD">
                        <w:pPr>
                          <w:spacing w:line="360" w:lineRule="auto"/>
                          <w:jc w:val="center"/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</w:pPr>
                        <w:r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>(prijava ekipa</w:t>
                        </w:r>
                        <w:r w:rsidR="00976716"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na streljani</w:t>
                        </w:r>
                        <w:r>
                          <w:rPr>
                            <w:color w:val="7F7F7F" w:themeColor="text1" w:themeTint="80"/>
                            <w:sz w:val="32"/>
                            <w:szCs w:val="32"/>
                            <w:lang w:val="hr-HR"/>
                          </w:rPr>
                          <w:t xml:space="preserve"> od 9 do 10h)</w:t>
                        </w:r>
                      </w:p>
                      <w:p w:rsidR="00976716" w:rsidRPr="003962DD" w:rsidRDefault="00976716" w:rsidP="003962DD">
                        <w:pPr>
                          <w:spacing w:line="360" w:lineRule="auto"/>
                          <w:jc w:val="center"/>
                          <w:rPr>
                            <w:color w:val="7F7F7F" w:themeColor="text1" w:themeTint="80"/>
                            <w:szCs w:val="20"/>
                            <w:lang w:val="hr-H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962DD" w:rsidRDefault="003962DD" w:rsidP="009D1F08">
                        <w:pPr>
                          <w:rPr>
                            <w:color w:val="7F7F7F" w:themeColor="text1" w:themeTint="8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222222"/>
                            <w:sz w:val="36"/>
                            <w:szCs w:val="36"/>
                            <w:lang w:val="hr-HR" w:eastAsia="hr-HR"/>
                          </w:rPr>
                          <w:drawing>
                            <wp:inline distT="0" distB="0" distL="0" distR="0">
                              <wp:extent cx="1828800" cy="1873717"/>
                              <wp:effectExtent l="0" t="0" r="0" b="0"/>
                              <wp:docPr id="2" name="Slika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seoske igre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3840" cy="18993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904B2" w:rsidRPr="00F14A81" w:rsidRDefault="00414B14" w:rsidP="003962DD">
                  <w:pP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>
                    <w:rPr>
                      <w:rFonts w:ascii="Arial" w:hAnsi="Arial" w:cs="Arial"/>
                      <w:b/>
                      <w:color w:val="7F7F7F" w:themeColor="text1" w:themeTint="80"/>
                      <w:szCs w:val="20"/>
                      <w:lang w:val="hr-HR"/>
                    </w:rPr>
                    <w:t>Š</w:t>
                  </w:r>
                  <w:r w:rsidR="003962DD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esteročlane</w:t>
                  </w:r>
                  <w:r w:rsidR="008818F9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 (plus 1 rezerva)</w:t>
                  </w:r>
                  <w:r w:rsidR="003962DD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 ekipe će se natjecati u </w:t>
                  </w:r>
                  <w:r w:rsidR="00AC7683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sl</w:t>
                  </w:r>
                  <w:r w:rsidR="008818F9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i</w:t>
                  </w:r>
                  <w:r w:rsidR="003962DD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jedećim disciplinama: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Skakanje u vreći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Skakanje u vreći u parovima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Bacanje kamena s ramena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Gađanje praćkom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Nošenje jajeta u žlici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Kako je klas putovao košarom</w:t>
                  </w:r>
                </w:p>
                <w:p w:rsidR="003962DD" w:rsidRPr="008818F9" w:rsidRDefault="003962DD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Potezanje užeta</w:t>
                  </w:r>
                </w:p>
                <w:p w:rsidR="003962DD" w:rsidRPr="008818F9" w:rsidRDefault="00A026A7" w:rsidP="003962DD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b/>
                      <w:szCs w:val="20"/>
                      <w:lang w:val="hr-HR"/>
                    </w:rPr>
                  </w:pPr>
                  <w:r w:rsidRPr="008818F9">
                    <w:rPr>
                      <w:b/>
                      <w:szCs w:val="20"/>
                      <w:lang w:val="hr-HR"/>
                    </w:rPr>
                    <w:t>Tačke</w:t>
                  </w:r>
                </w:p>
                <w:p w:rsidR="003962DD" w:rsidRPr="00F14A81" w:rsidRDefault="00AC7683" w:rsidP="003962DD">
                  <w:pP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Pret</w:t>
                  </w:r>
                  <w:r w:rsidR="00F44C3A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prijave možete napraviti</w:t>
                  </w:r>
                  <w:r w:rsidR="003962DD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 najkasnije do </w:t>
                  </w:r>
                  <w:r w:rsidR="0085744D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28.09</w:t>
                  </w:r>
                  <w:r w:rsidR="008818F9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.2016 na sli</w:t>
                  </w:r>
                  <w:r w:rsidR="003962DD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jedeće kontakte:</w:t>
                  </w:r>
                </w:p>
                <w:p w:rsidR="00F14A81" w:rsidRPr="00F14A81" w:rsidRDefault="0069675E" w:rsidP="0069675E">
                  <w:pPr>
                    <w:spacing w:line="240" w:lineRule="auto"/>
                    <w:ind w:left="720" w:firstLine="720"/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Boris Bačan</w:t>
                  </w: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  <w:t xml:space="preserve"> </w:t>
                  </w: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  <w:t>098 978 38 56</w:t>
                  </w:r>
                  <w:r w:rsidR="0022733D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 ili</w:t>
                  </w:r>
                </w:p>
                <w:p w:rsidR="00270956" w:rsidRDefault="003962DD" w:rsidP="003962DD">
                  <w:pPr>
                    <w:spacing w:line="240" w:lineRule="auto"/>
                  </w:pP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  <w:r w:rsidR="006E7407"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email</w:t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 udruge</w:t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  <w:hyperlink r:id="rId10" w:history="1">
                    <w:r w:rsidR="006E7407" w:rsidRPr="00F14A81">
                      <w:rPr>
                        <w:rStyle w:val="Hyperlink"/>
                        <w:b/>
                        <w:szCs w:val="20"/>
                        <w:lang w:val="hr-HR"/>
                      </w:rPr>
                      <w:t>mladiupetrijancu@gmail.com</w:t>
                    </w:r>
                  </w:hyperlink>
                </w:p>
                <w:p w:rsidR="00976716" w:rsidRPr="00213232" w:rsidRDefault="00976716" w:rsidP="003962DD">
                  <w:pPr>
                    <w:spacing w:line="240" w:lineRule="auto"/>
                  </w:pPr>
                </w:p>
                <w:p w:rsidR="00270956" w:rsidRDefault="006E7407" w:rsidP="003962DD">
                  <w:pPr>
                    <w:spacing w:line="240" w:lineRule="auto"/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Kotizacija po članu ekipe je 20kn i za sve natjecatelje osigurana </w:t>
                  </w:r>
                  <w:r w:rsid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je </w:t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porcija </w:t>
                  </w:r>
                  <w:r w:rsidR="007615FA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 xml:space="preserve">divljeg </w:t>
                  </w:r>
                  <w:r w:rsidRP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gulaša i jedno piće</w:t>
                  </w:r>
                  <w:r w:rsidR="00270956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.</w:t>
                  </w:r>
                </w:p>
                <w:p w:rsidR="00213232" w:rsidRPr="00C03B84" w:rsidRDefault="00213232" w:rsidP="003962DD">
                  <w:pPr>
                    <w:spacing w:line="240" w:lineRule="auto"/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Svi posjetitelji moći će razgledati radove mladih umjetnika sudionika prve likovne kolonije koji će oslikavati pejzaže našeg zavičaja.</w:t>
                  </w:r>
                </w:p>
                <w:p w:rsidR="006E7407" w:rsidRDefault="006E7407" w:rsidP="003962DD">
                  <w:pPr>
                    <w:spacing w:line="240" w:lineRule="auto"/>
                    <w:rPr>
                      <w:color w:val="7F7F7F" w:themeColor="text1" w:themeTint="80"/>
                      <w:szCs w:val="20"/>
                      <w:lang w:val="hr-HR"/>
                    </w:rPr>
                  </w:pPr>
                </w:p>
                <w:p w:rsidR="006E7407" w:rsidRPr="006E7407" w:rsidRDefault="006E7407" w:rsidP="00F14A81">
                  <w:pPr>
                    <w:spacing w:line="240" w:lineRule="auto"/>
                    <w:ind w:firstLine="720"/>
                    <w:jc w:val="center"/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 w:rsidRPr="006E7407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Dođite, podržite nas i zabavite se na drugačiji način</w:t>
                  </w:r>
                  <w:r w:rsidR="00F14A81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>!</w:t>
                  </w:r>
                </w:p>
                <w:p w:rsidR="003962DD" w:rsidRPr="006E7407" w:rsidRDefault="003962DD" w:rsidP="003962DD">
                  <w:pPr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</w:pPr>
                  <w:r w:rsidRPr="006E7407">
                    <w:rPr>
                      <w:b/>
                      <w:color w:val="7F7F7F" w:themeColor="text1" w:themeTint="80"/>
                      <w:szCs w:val="20"/>
                      <w:lang w:val="hr-HR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val="hr-HR" w:eastAsia="hr-HR"/>
        </w:rPr>
        <w:pict>
          <v:shape id="Text Box 43" o:spid="_x0000_s1027" type="#_x0000_t202" style="position:absolute;left:0;text-align:left;margin-left:96pt;margin-top:631.75pt;width:374.15pt;height:123.7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A0N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" filled="f" stroked="f">
            <v:textbox>
              <w:txbxContent>
                <w:p w:rsidR="006E7407" w:rsidRPr="006E7407" w:rsidRDefault="00406915">
                  <w:pPr>
                    <w:rPr>
                      <w:b/>
                      <w:lang w:val="hr-HR"/>
                    </w:rPr>
                  </w:pPr>
                  <w:r w:rsidRPr="006E7407">
                    <w:rPr>
                      <w:b/>
                      <w:noProof/>
                      <w:lang w:val="hr-HR" w:eastAsia="hr-HR"/>
                    </w:rPr>
                    <w:drawing>
                      <wp:inline distT="0" distB="0" distL="0" distR="0">
                        <wp:extent cx="3799840" cy="1489223"/>
                        <wp:effectExtent l="0" t="0" r="0" b="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739" cy="1609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GoBack"/>
      <w:r w:rsidR="00F14A81" w:rsidRPr="00406915">
        <w:rPr>
          <w:noProof/>
          <w:lang w:val="hr-HR" w:eastAsia="hr-HR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page">
              <wp:align>right</wp:align>
            </wp:positionH>
            <wp:positionV relativeFrom="margin">
              <wp:posOffset>3175</wp:posOffset>
            </wp:positionV>
            <wp:extent cx="7543800" cy="10210800"/>
            <wp:effectExtent l="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14A81" w:rsidRPr="00406915">
        <w:rPr>
          <w:noProof/>
          <w:lang w:val="hr-HR" w:eastAsia="hr-HR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24750" cy="8251825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2DD" w:rsidRPr="00406915">
        <w:rPr>
          <w:noProof/>
          <w:lang w:val="hr-HR" w:eastAsia="hr-HR"/>
        </w:rPr>
        <w:drawing>
          <wp:inline distT="0" distB="0" distL="0" distR="0">
            <wp:extent cx="1667860" cy="773874"/>
            <wp:effectExtent l="19050" t="0" r="0" b="0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35" cy="7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4B2" w:rsidRPr="00406915" w:rsidSect="004069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FC6" w:rsidRDefault="00854FC6" w:rsidP="00707187">
      <w:pPr>
        <w:spacing w:after="0" w:line="240" w:lineRule="auto"/>
      </w:pPr>
      <w:r>
        <w:separator/>
      </w:r>
    </w:p>
  </w:endnote>
  <w:endnote w:type="continuationSeparator" w:id="0">
    <w:p w:rsidR="00854FC6" w:rsidRDefault="00854FC6" w:rsidP="0070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FC6" w:rsidRDefault="00854FC6" w:rsidP="00707187">
      <w:pPr>
        <w:spacing w:after="0" w:line="240" w:lineRule="auto"/>
      </w:pPr>
      <w:r>
        <w:separator/>
      </w:r>
    </w:p>
  </w:footnote>
  <w:footnote w:type="continuationSeparator" w:id="0">
    <w:p w:rsidR="00854FC6" w:rsidRDefault="00854FC6" w:rsidP="00707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187" w:rsidRDefault="007071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B7640"/>
    <w:multiLevelType w:val="hybridMultilevel"/>
    <w:tmpl w:val="983EFA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576C87"/>
    <w:multiLevelType w:val="hybridMultilevel"/>
    <w:tmpl w:val="4ADC6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270B6"/>
    <w:multiLevelType w:val="hybridMultilevel"/>
    <w:tmpl w:val="2E1AF7CA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62DD"/>
    <w:rsid w:val="000E7B00"/>
    <w:rsid w:val="00213232"/>
    <w:rsid w:val="0022733D"/>
    <w:rsid w:val="00270956"/>
    <w:rsid w:val="00313AF0"/>
    <w:rsid w:val="00360254"/>
    <w:rsid w:val="00367170"/>
    <w:rsid w:val="00383B19"/>
    <w:rsid w:val="003962DD"/>
    <w:rsid w:val="00406915"/>
    <w:rsid w:val="00414B14"/>
    <w:rsid w:val="004904B2"/>
    <w:rsid w:val="004C06A3"/>
    <w:rsid w:val="0069675E"/>
    <w:rsid w:val="006E7407"/>
    <w:rsid w:val="00707187"/>
    <w:rsid w:val="007615FA"/>
    <w:rsid w:val="007A5A2E"/>
    <w:rsid w:val="00843BA1"/>
    <w:rsid w:val="00854FC6"/>
    <w:rsid w:val="00855522"/>
    <w:rsid w:val="0085744D"/>
    <w:rsid w:val="008818F9"/>
    <w:rsid w:val="0089355C"/>
    <w:rsid w:val="008B447C"/>
    <w:rsid w:val="00976716"/>
    <w:rsid w:val="009D1F08"/>
    <w:rsid w:val="009F189D"/>
    <w:rsid w:val="00A004B1"/>
    <w:rsid w:val="00A026A7"/>
    <w:rsid w:val="00A334DE"/>
    <w:rsid w:val="00AC7683"/>
    <w:rsid w:val="00C03B84"/>
    <w:rsid w:val="00C71E35"/>
    <w:rsid w:val="00D66B4F"/>
    <w:rsid w:val="00D6776B"/>
    <w:rsid w:val="00E62E12"/>
    <w:rsid w:val="00E65302"/>
    <w:rsid w:val="00F14A81"/>
    <w:rsid w:val="00F44C3A"/>
    <w:rsid w:val="00FF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A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06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187"/>
  </w:style>
  <w:style w:type="paragraph" w:styleId="Footer">
    <w:name w:val="footer"/>
    <w:basedOn w:val="Normal"/>
    <w:link w:val="FooterChar"/>
    <w:uiPriority w:val="99"/>
    <w:unhideWhenUsed/>
    <w:rsid w:val="0070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187"/>
  </w:style>
  <w:style w:type="paragraph" w:styleId="ListParagraph">
    <w:name w:val="List Paragraph"/>
    <w:basedOn w:val="Normal"/>
    <w:uiPriority w:val="34"/>
    <w:qFormat/>
    <w:rsid w:val="003962DD"/>
    <w:pPr>
      <w:ind w:left="720"/>
      <w:contextualSpacing/>
    </w:pPr>
  </w:style>
  <w:style w:type="table" w:styleId="TableGrid">
    <w:name w:val="Table Grid"/>
    <w:basedOn w:val="TableNormal"/>
    <w:uiPriority w:val="59"/>
    <w:rsid w:val="00396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E7407"/>
    <w:rPr>
      <w:color w:val="8E58B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mladiupetrijancu@gmail.com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Predlo&#353;ci\Tiskanica%20(s%20motivom%20jesenskih%20plodova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8F2D4-BAFB-4918-950D-D010AA2823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DCB1C9-32E0-4A87-AE68-F0854C0A5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Tiskanica (s motivom jesenskih plodova)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2016-09-21T08:20:00Z</dcterms:created>
  <dcterms:modified xsi:type="dcterms:W3CDTF">2016-09-21T11:44:00Z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